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642" w:rsidRPr="00116EEC" w:rsidRDefault="00DA3642" w:rsidP="007D5BAF">
      <w:pPr>
        <w:ind w:right="640"/>
        <w:rPr>
          <w:rFonts w:ascii="仿宋" w:eastAsia="仿宋" w:hAnsi="仿宋"/>
          <w:sz w:val="32"/>
        </w:rPr>
      </w:pPr>
      <w:r w:rsidRPr="00116EEC">
        <w:rPr>
          <w:rFonts w:ascii="仿宋" w:eastAsia="仿宋" w:hAnsi="仿宋"/>
          <w:sz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9.5pt;height:674.25pt">
            <v:imagedata r:id="rId6" o:title=""/>
          </v:shape>
        </w:pict>
      </w:r>
    </w:p>
    <w:sectPr w:rsidR="00DA3642" w:rsidRPr="00116EEC" w:rsidSect="002C73D6">
      <w:pgSz w:w="11906" w:h="16838"/>
      <w:pgMar w:top="1702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3642" w:rsidRDefault="00DA3642" w:rsidP="00EB3753">
      <w:r>
        <w:separator/>
      </w:r>
    </w:p>
  </w:endnote>
  <w:endnote w:type="continuationSeparator" w:id="0">
    <w:p w:rsidR="00DA3642" w:rsidRDefault="00DA3642" w:rsidP="00EB37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SJQY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3642" w:rsidRDefault="00DA3642" w:rsidP="00EB3753">
      <w:r>
        <w:separator/>
      </w:r>
    </w:p>
  </w:footnote>
  <w:footnote w:type="continuationSeparator" w:id="0">
    <w:p w:rsidR="00DA3642" w:rsidRDefault="00DA3642" w:rsidP="00EB37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202A7"/>
    <w:rsid w:val="00030F9D"/>
    <w:rsid w:val="00116EEC"/>
    <w:rsid w:val="00122DE0"/>
    <w:rsid w:val="002C73D6"/>
    <w:rsid w:val="003B22CB"/>
    <w:rsid w:val="00400DE6"/>
    <w:rsid w:val="004108FA"/>
    <w:rsid w:val="004202A7"/>
    <w:rsid w:val="00530D27"/>
    <w:rsid w:val="005731FA"/>
    <w:rsid w:val="005B5965"/>
    <w:rsid w:val="006D72D4"/>
    <w:rsid w:val="00724323"/>
    <w:rsid w:val="007A37F5"/>
    <w:rsid w:val="007D5BAF"/>
    <w:rsid w:val="007E6BEF"/>
    <w:rsid w:val="007F4377"/>
    <w:rsid w:val="0094282A"/>
    <w:rsid w:val="0094771D"/>
    <w:rsid w:val="00A623CE"/>
    <w:rsid w:val="00A726FB"/>
    <w:rsid w:val="00A95A0D"/>
    <w:rsid w:val="00AB3B2A"/>
    <w:rsid w:val="00C46D3C"/>
    <w:rsid w:val="00CD5E69"/>
    <w:rsid w:val="00D01318"/>
    <w:rsid w:val="00D24284"/>
    <w:rsid w:val="00DA3642"/>
    <w:rsid w:val="00EB0033"/>
    <w:rsid w:val="00EB3753"/>
    <w:rsid w:val="00F02F0C"/>
    <w:rsid w:val="00F06D57"/>
    <w:rsid w:val="00F135D6"/>
    <w:rsid w:val="00F2472B"/>
    <w:rsid w:val="00FC61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23CE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B37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EB3753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EB37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B375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543</TotalTime>
  <Pages>1</Pages>
  <Words>0</Words>
  <Characters>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Windows10</dc:creator>
  <cp:keywords/>
  <dc:description/>
  <cp:lastModifiedBy>微软用户</cp:lastModifiedBy>
  <cp:revision>13</cp:revision>
  <dcterms:created xsi:type="dcterms:W3CDTF">2018-07-23T02:24:00Z</dcterms:created>
  <dcterms:modified xsi:type="dcterms:W3CDTF">2019-12-17T06:07:00Z</dcterms:modified>
</cp:coreProperties>
</file>